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E42" w:rsidRPr="000D503A" w:rsidRDefault="00723E42" w:rsidP="004E6447">
      <w:pPr>
        <w:pStyle w:val="ListParagraph"/>
        <w:numPr>
          <w:ilvl w:val="1"/>
          <w:numId w:val="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6447">
        <w:rPr>
          <w:rFonts w:ascii="Times New Roman" w:hAnsi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pt;height:725.25pt">
            <v:imagedata r:id="rId7" o:title=""/>
          </v:shape>
        </w:pict>
      </w:r>
      <w:r w:rsidRPr="000D503A">
        <w:rPr>
          <w:rFonts w:ascii="Times New Roman" w:hAnsi="Times New Roman"/>
          <w:sz w:val="24"/>
          <w:szCs w:val="24"/>
        </w:rPr>
        <w:t>Для получения зачета обучающийся или родители (законные представители) несовершеннолетнего обучающегос</w:t>
      </w:r>
      <w:r>
        <w:rPr>
          <w:rFonts w:ascii="Times New Roman" w:hAnsi="Times New Roman"/>
          <w:sz w:val="24"/>
          <w:szCs w:val="24"/>
        </w:rPr>
        <w:t xml:space="preserve">я представляют </w:t>
      </w:r>
      <w:r w:rsidRPr="000D503A">
        <w:rPr>
          <w:rFonts w:ascii="Times New Roman" w:hAnsi="Times New Roman"/>
          <w:sz w:val="24"/>
          <w:szCs w:val="24"/>
        </w:rPr>
        <w:t xml:space="preserve"> следующие документы:</w:t>
      </w:r>
    </w:p>
    <w:p w:rsidR="00723E42" w:rsidRPr="000D503A" w:rsidRDefault="00723E42" w:rsidP="00B40731">
      <w:pPr>
        <w:pStyle w:val="ListParagraph"/>
        <w:numPr>
          <w:ilvl w:val="0"/>
          <w:numId w:val="2"/>
        </w:numPr>
        <w:spacing w:after="0" w:line="36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503A">
        <w:rPr>
          <w:rFonts w:ascii="Times New Roman" w:hAnsi="Times New Roman"/>
          <w:sz w:val="24"/>
          <w:szCs w:val="24"/>
        </w:rPr>
        <w:t>заявление о зачёте дисциплины;</w:t>
      </w:r>
    </w:p>
    <w:p w:rsidR="00723E42" w:rsidRPr="000D503A" w:rsidRDefault="00723E42" w:rsidP="00B40731">
      <w:pPr>
        <w:pStyle w:val="ListParagraph"/>
        <w:numPr>
          <w:ilvl w:val="0"/>
          <w:numId w:val="2"/>
        </w:numPr>
        <w:spacing w:after="0" w:line="36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503A">
        <w:rPr>
          <w:rFonts w:ascii="Times New Roman" w:hAnsi="Times New Roman"/>
          <w:sz w:val="24"/>
          <w:szCs w:val="24"/>
        </w:rPr>
        <w:t>документ об образовании или справку об обучении или о периоде обучения;</w:t>
      </w:r>
    </w:p>
    <w:p w:rsidR="00723E42" w:rsidRPr="000D503A" w:rsidRDefault="00723E42" w:rsidP="00B40731">
      <w:pPr>
        <w:pStyle w:val="ListParagraph"/>
        <w:numPr>
          <w:ilvl w:val="0"/>
          <w:numId w:val="2"/>
        </w:numPr>
        <w:spacing w:after="0" w:line="36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503A">
        <w:rPr>
          <w:rFonts w:ascii="Times New Roman" w:hAnsi="Times New Roman"/>
          <w:sz w:val="24"/>
          <w:szCs w:val="24"/>
        </w:rPr>
        <w:t>копию лицензии на осуществление образовательной деятельности организации, осуществляющей образовательную деятельность, в которой ранее обучался обучающийся.</w:t>
      </w:r>
    </w:p>
    <w:p w:rsidR="00723E42" w:rsidRPr="000D503A" w:rsidRDefault="00723E42" w:rsidP="00B40731">
      <w:pPr>
        <w:pStyle w:val="ListParagraph"/>
        <w:numPr>
          <w:ilvl w:val="1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503A">
        <w:rPr>
          <w:rFonts w:ascii="Times New Roman" w:hAnsi="Times New Roman"/>
          <w:sz w:val="24"/>
          <w:szCs w:val="24"/>
        </w:rPr>
        <w:t>Зачёт дисциплины проводится не позднее одного месяца до начала итоговой аттестации.</w:t>
      </w:r>
    </w:p>
    <w:p w:rsidR="00723E42" w:rsidRPr="000D503A" w:rsidRDefault="00723E42" w:rsidP="00B40731">
      <w:pPr>
        <w:pStyle w:val="ListParagraph"/>
        <w:numPr>
          <w:ilvl w:val="1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Школа </w:t>
      </w:r>
      <w:r w:rsidRPr="000D503A">
        <w:rPr>
          <w:rFonts w:ascii="Times New Roman" w:hAnsi="Times New Roman"/>
          <w:sz w:val="24"/>
          <w:szCs w:val="24"/>
        </w:rPr>
        <w:t xml:space="preserve">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:rsidR="00723E42" w:rsidRPr="000D503A" w:rsidRDefault="00723E42" w:rsidP="00B40731">
      <w:pPr>
        <w:pStyle w:val="ListParagraph"/>
        <w:numPr>
          <w:ilvl w:val="1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503A">
        <w:rPr>
          <w:rFonts w:ascii="Times New Roman" w:hAnsi="Times New Roman"/>
          <w:sz w:val="24"/>
          <w:szCs w:val="24"/>
        </w:rPr>
        <w:t>Получение зачёта не освобождает обучающегося от прохождения итоговой аттестации в учреждении.</w:t>
      </w:r>
    </w:p>
    <w:p w:rsidR="00723E42" w:rsidRPr="000D503A" w:rsidRDefault="00723E42" w:rsidP="00B40731">
      <w:pPr>
        <w:pStyle w:val="ListParagraph"/>
        <w:numPr>
          <w:ilvl w:val="1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503A">
        <w:rPr>
          <w:rFonts w:ascii="Times New Roman" w:hAnsi="Times New Roman"/>
          <w:sz w:val="24"/>
          <w:szCs w:val="24"/>
        </w:rPr>
        <w:t>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</w:t>
      </w:r>
    </w:p>
    <w:p w:rsidR="00723E42" w:rsidRPr="000D503A" w:rsidRDefault="00723E42" w:rsidP="00B40731">
      <w:pPr>
        <w:pStyle w:val="ListParagraph"/>
        <w:numPr>
          <w:ilvl w:val="1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503A">
        <w:rPr>
          <w:rFonts w:ascii="Times New Roman" w:hAnsi="Times New Roman"/>
          <w:sz w:val="24"/>
          <w:szCs w:val="24"/>
        </w:rPr>
        <w:t>Результаты зачёта фиксируются в личном деле обучающегося.</w:t>
      </w:r>
    </w:p>
    <w:p w:rsidR="00723E42" w:rsidRPr="000D503A" w:rsidRDefault="00723E42" w:rsidP="00B40731">
      <w:pPr>
        <w:pStyle w:val="ListParagraph"/>
        <w:numPr>
          <w:ilvl w:val="1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503A">
        <w:rPr>
          <w:rFonts w:ascii="Times New Roman" w:hAnsi="Times New Roman"/>
          <w:sz w:val="24"/>
          <w:szCs w:val="24"/>
        </w:rPr>
        <w:t>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723E42" w:rsidRPr="000D503A" w:rsidRDefault="00723E42" w:rsidP="00B40731">
      <w:pPr>
        <w:pStyle w:val="ListParagraph"/>
        <w:numPr>
          <w:ilvl w:val="1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503A">
        <w:rPr>
          <w:rFonts w:ascii="Times New Roman" w:hAnsi="Times New Roman"/>
          <w:sz w:val="24"/>
          <w:szCs w:val="24"/>
        </w:rPr>
        <w:t>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</w:p>
    <w:p w:rsidR="00723E42" w:rsidRPr="000D503A" w:rsidRDefault="00723E42" w:rsidP="00B40731">
      <w:pPr>
        <w:rPr>
          <w:rFonts w:ascii="Times New Roman" w:hAnsi="Times New Roman"/>
          <w:sz w:val="24"/>
          <w:szCs w:val="24"/>
        </w:rPr>
      </w:pPr>
    </w:p>
    <w:p w:rsidR="00723E42" w:rsidRPr="000D503A" w:rsidRDefault="00723E42">
      <w:pPr>
        <w:rPr>
          <w:rFonts w:ascii="Times New Roman" w:hAnsi="Times New Roman"/>
          <w:sz w:val="24"/>
          <w:szCs w:val="24"/>
        </w:rPr>
      </w:pPr>
    </w:p>
    <w:sectPr w:rsidR="00723E42" w:rsidRPr="000D503A" w:rsidSect="00CE68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E42" w:rsidRDefault="00723E42" w:rsidP="00B40731">
      <w:pPr>
        <w:spacing w:after="0" w:line="240" w:lineRule="auto"/>
      </w:pPr>
      <w:r>
        <w:separator/>
      </w:r>
    </w:p>
  </w:endnote>
  <w:endnote w:type="continuationSeparator" w:id="0">
    <w:p w:rsidR="00723E42" w:rsidRDefault="00723E42" w:rsidP="00B40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E42" w:rsidRDefault="00723E42" w:rsidP="00020F4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3E42" w:rsidRDefault="00723E42" w:rsidP="00CE681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E42" w:rsidRDefault="00723E42" w:rsidP="00020F4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23E42" w:rsidRDefault="00723E42" w:rsidP="00CE6816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E42" w:rsidRDefault="00723E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E42" w:rsidRDefault="00723E42" w:rsidP="00B40731">
      <w:pPr>
        <w:spacing w:after="0" w:line="240" w:lineRule="auto"/>
      </w:pPr>
      <w:r>
        <w:separator/>
      </w:r>
    </w:p>
  </w:footnote>
  <w:footnote w:type="continuationSeparator" w:id="0">
    <w:p w:rsidR="00723E42" w:rsidRDefault="00723E42" w:rsidP="00B40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E42" w:rsidRDefault="00723E42" w:rsidP="00C5084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3E42" w:rsidRDefault="00723E42" w:rsidP="000D503A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E42" w:rsidRPr="00471203" w:rsidRDefault="00723E42" w:rsidP="000D503A">
    <w:pPr>
      <w:pStyle w:val="Header"/>
      <w:ind w:right="360"/>
      <w:rPr>
        <w:rFonts w:ascii="Times New Roman" w:hAnsi="Times New Roman"/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E42" w:rsidRDefault="00723E4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06553"/>
    <w:multiLevelType w:val="hybridMultilevel"/>
    <w:tmpl w:val="EEEA16B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">
    <w:nsid w:val="3A104605"/>
    <w:multiLevelType w:val="multilevel"/>
    <w:tmpl w:val="B20E53B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731"/>
    <w:rsid w:val="00020F49"/>
    <w:rsid w:val="00052B26"/>
    <w:rsid w:val="000771DE"/>
    <w:rsid w:val="000B4D13"/>
    <w:rsid w:val="000D503A"/>
    <w:rsid w:val="000D77C4"/>
    <w:rsid w:val="002E01DA"/>
    <w:rsid w:val="002F05CF"/>
    <w:rsid w:val="00411914"/>
    <w:rsid w:val="00432671"/>
    <w:rsid w:val="00467CED"/>
    <w:rsid w:val="00471203"/>
    <w:rsid w:val="004C6FF6"/>
    <w:rsid w:val="004E6447"/>
    <w:rsid w:val="005E1E10"/>
    <w:rsid w:val="0066585D"/>
    <w:rsid w:val="006D2A97"/>
    <w:rsid w:val="006D4E8F"/>
    <w:rsid w:val="00706B1B"/>
    <w:rsid w:val="00723E42"/>
    <w:rsid w:val="007B2D71"/>
    <w:rsid w:val="009E2A96"/>
    <w:rsid w:val="00A34286"/>
    <w:rsid w:val="00A6748D"/>
    <w:rsid w:val="00A75F16"/>
    <w:rsid w:val="00B40731"/>
    <w:rsid w:val="00B438F1"/>
    <w:rsid w:val="00BF2ED2"/>
    <w:rsid w:val="00C121A4"/>
    <w:rsid w:val="00C42071"/>
    <w:rsid w:val="00C5084F"/>
    <w:rsid w:val="00C95F9E"/>
    <w:rsid w:val="00CE6816"/>
    <w:rsid w:val="00D06FB3"/>
    <w:rsid w:val="00DF632A"/>
    <w:rsid w:val="00E32CDE"/>
    <w:rsid w:val="00F5410E"/>
    <w:rsid w:val="00FF0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1D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B4073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40731"/>
    <w:rPr>
      <w:rFonts w:ascii="Cambria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99"/>
    <w:qFormat/>
    <w:rsid w:val="00B40731"/>
    <w:pPr>
      <w:ind w:left="720"/>
      <w:contextualSpacing/>
    </w:pPr>
    <w:rPr>
      <w:lang w:eastAsia="en-US"/>
    </w:rPr>
  </w:style>
  <w:style w:type="paragraph" w:styleId="Header">
    <w:name w:val="header"/>
    <w:basedOn w:val="Normal"/>
    <w:link w:val="HeaderChar"/>
    <w:uiPriority w:val="99"/>
    <w:rsid w:val="00B40731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40731"/>
    <w:rPr>
      <w:rFonts w:ascii="Calibri" w:hAnsi="Calibri" w:cs="Times New Roman"/>
      <w:lang w:eastAsia="en-US"/>
    </w:rPr>
  </w:style>
  <w:style w:type="paragraph" w:styleId="NoSpacing">
    <w:name w:val="No Spacing"/>
    <w:uiPriority w:val="99"/>
    <w:qFormat/>
    <w:rsid w:val="00B40731"/>
    <w:rPr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B40731"/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40731"/>
    <w:rPr>
      <w:rFonts w:ascii="Calibri" w:hAnsi="Calibri"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B40731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0D503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438F1"/>
    <w:rPr>
      <w:rFonts w:cs="Times New Roman"/>
    </w:rPr>
  </w:style>
  <w:style w:type="character" w:styleId="PageNumber">
    <w:name w:val="page number"/>
    <w:basedOn w:val="DefaultParagraphFont"/>
    <w:uiPriority w:val="99"/>
    <w:rsid w:val="000D503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2</Pages>
  <Words>245</Words>
  <Characters>1397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Светлана</cp:lastModifiedBy>
  <cp:revision>8</cp:revision>
  <dcterms:created xsi:type="dcterms:W3CDTF">2014-09-09T04:52:00Z</dcterms:created>
  <dcterms:modified xsi:type="dcterms:W3CDTF">2020-02-08T11:31:00Z</dcterms:modified>
</cp:coreProperties>
</file>